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301F96">
        <w:trPr>
          <w:trHeight w:hRule="exact" w:val="10800"/>
          <w:jc w:val="center"/>
        </w:trPr>
        <w:tc>
          <w:tcPr>
            <w:tcW w:w="3840" w:type="dxa"/>
          </w:tcPr>
          <w:p w:rsidR="00301F96" w:rsidRDefault="0082148D" w:rsidP="006E0358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219075</wp:posOffset>
                  </wp:positionV>
                  <wp:extent cx="2387600" cy="179070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m_MCIsWsAEZLtw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29A" w:rsidRDefault="0072229A">
            <w:pPr>
              <w:pStyle w:val="Heading2"/>
            </w:pPr>
          </w:p>
          <w:p w:rsidR="00301F96" w:rsidRPr="008C7ABA" w:rsidRDefault="009061EF">
            <w:pPr>
              <w:pStyle w:val="Heading2"/>
              <w:rPr>
                <w:szCs w:val="22"/>
              </w:rPr>
            </w:pPr>
            <w:r w:rsidRPr="008C7ABA">
              <w:rPr>
                <w:szCs w:val="22"/>
              </w:rPr>
              <w:t>H</w:t>
            </w:r>
            <w:r w:rsidR="008D725A" w:rsidRPr="008C7ABA">
              <w:rPr>
                <w:szCs w:val="22"/>
              </w:rPr>
              <w:t>ow to book a Pr5 School Retreat</w:t>
            </w:r>
          </w:p>
          <w:p w:rsidR="002067B3" w:rsidRPr="008C7ABA" w:rsidRDefault="002067B3" w:rsidP="002067B3">
            <w:pPr>
              <w:rPr>
                <w:sz w:val="22"/>
                <w:szCs w:val="22"/>
              </w:rPr>
            </w:pPr>
          </w:p>
          <w:p w:rsidR="00301F96" w:rsidRPr="008C7ABA" w:rsidRDefault="008D725A" w:rsidP="008D725A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8C7ABA">
              <w:rPr>
                <w:sz w:val="22"/>
                <w:szCs w:val="22"/>
              </w:rPr>
              <w:t>Contact local parish to get list of suitable dates</w:t>
            </w:r>
          </w:p>
          <w:p w:rsidR="002067B3" w:rsidRPr="008C7ABA" w:rsidRDefault="002067B3" w:rsidP="002067B3">
            <w:pPr>
              <w:pStyle w:val="ListParagraph"/>
              <w:rPr>
                <w:sz w:val="22"/>
                <w:szCs w:val="22"/>
              </w:rPr>
            </w:pPr>
          </w:p>
          <w:p w:rsidR="008D725A" w:rsidRPr="008C7ABA" w:rsidRDefault="008D725A" w:rsidP="008D725A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8C7ABA">
              <w:rPr>
                <w:sz w:val="22"/>
                <w:szCs w:val="22"/>
              </w:rPr>
              <w:t>Contact Retreats Team to find a mutually suitable date</w:t>
            </w:r>
          </w:p>
          <w:p w:rsidR="002067B3" w:rsidRPr="008C7ABA" w:rsidRDefault="002067B3" w:rsidP="002067B3">
            <w:pPr>
              <w:pStyle w:val="ListParagraph"/>
              <w:rPr>
                <w:sz w:val="22"/>
                <w:szCs w:val="22"/>
              </w:rPr>
            </w:pPr>
          </w:p>
          <w:p w:rsidR="002067B3" w:rsidRPr="008C7ABA" w:rsidRDefault="002067B3" w:rsidP="002067B3">
            <w:pPr>
              <w:pStyle w:val="ListParagraph"/>
              <w:rPr>
                <w:sz w:val="22"/>
                <w:szCs w:val="22"/>
              </w:rPr>
            </w:pPr>
          </w:p>
          <w:p w:rsidR="00810AC0" w:rsidRPr="008C7ABA" w:rsidRDefault="00B4336C" w:rsidP="00810AC0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8C7ABA">
              <w:rPr>
                <w:b/>
                <w:sz w:val="22"/>
                <w:szCs w:val="22"/>
              </w:rPr>
              <w:t>Cost</w:t>
            </w:r>
            <w:r w:rsidRPr="008C7ABA">
              <w:rPr>
                <w:sz w:val="22"/>
                <w:szCs w:val="22"/>
              </w:rPr>
              <w:t xml:space="preserve">: £3 per child </w:t>
            </w:r>
            <w:r w:rsidR="00810AC0" w:rsidRPr="008C7ABA">
              <w:rPr>
                <w:sz w:val="22"/>
                <w:szCs w:val="22"/>
              </w:rPr>
              <w:t>for 1 retreat,</w:t>
            </w:r>
          </w:p>
          <w:p w:rsidR="00810AC0" w:rsidRPr="008C7ABA" w:rsidRDefault="00810AC0" w:rsidP="00810AC0">
            <w:pPr>
              <w:pStyle w:val="ListParagraph"/>
              <w:rPr>
                <w:sz w:val="22"/>
                <w:szCs w:val="22"/>
              </w:rPr>
            </w:pPr>
            <w:r w:rsidRPr="008C7ABA">
              <w:rPr>
                <w:sz w:val="22"/>
                <w:szCs w:val="22"/>
              </w:rPr>
              <w:t>£5 per child for 2 retreats and</w:t>
            </w:r>
          </w:p>
          <w:p w:rsidR="00810AC0" w:rsidRPr="008C7ABA" w:rsidRDefault="00810AC0" w:rsidP="00810AC0">
            <w:pPr>
              <w:pStyle w:val="ListParagraph"/>
              <w:rPr>
                <w:sz w:val="22"/>
                <w:szCs w:val="22"/>
              </w:rPr>
            </w:pPr>
            <w:r w:rsidRPr="008C7ABA">
              <w:rPr>
                <w:sz w:val="22"/>
                <w:szCs w:val="22"/>
              </w:rPr>
              <w:t>£7 per child for all 3 retreats</w:t>
            </w:r>
          </w:p>
          <w:p w:rsidR="008C7ABA" w:rsidRDefault="008C7ABA" w:rsidP="00810AC0">
            <w:pPr>
              <w:pStyle w:val="ListParagraph"/>
              <w:rPr>
                <w:szCs w:val="18"/>
              </w:rPr>
            </w:pPr>
          </w:p>
          <w:p w:rsidR="008D725A" w:rsidRPr="008C7ABA" w:rsidRDefault="008D725A" w:rsidP="00810AC0">
            <w:pPr>
              <w:pStyle w:val="ListParagraph"/>
              <w:rPr>
                <w:szCs w:val="18"/>
              </w:rPr>
            </w:pPr>
            <w:r w:rsidRPr="008C7ABA">
              <w:rPr>
                <w:szCs w:val="18"/>
              </w:rPr>
              <w:t>(</w:t>
            </w:r>
            <w:r w:rsidR="00810AC0" w:rsidRPr="008C7ABA">
              <w:rPr>
                <w:szCs w:val="18"/>
              </w:rPr>
              <w:t xml:space="preserve">Please </w:t>
            </w:r>
            <w:r w:rsidRPr="008C7ABA">
              <w:rPr>
                <w:szCs w:val="18"/>
              </w:rPr>
              <w:t>check that parish will cover hall charge)</w:t>
            </w:r>
            <w:r w:rsidR="00810AC0" w:rsidRPr="008C7ABA">
              <w:rPr>
                <w:szCs w:val="18"/>
              </w:rPr>
              <w:t>.</w:t>
            </w:r>
          </w:p>
        </w:tc>
        <w:tc>
          <w:tcPr>
            <w:tcW w:w="713" w:type="dxa"/>
          </w:tcPr>
          <w:p w:rsidR="00301F96" w:rsidRDefault="00301F96"/>
        </w:tc>
        <w:tc>
          <w:tcPr>
            <w:tcW w:w="713" w:type="dxa"/>
          </w:tcPr>
          <w:p w:rsidR="00301F96" w:rsidRDefault="00301F96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301F96">
              <w:trPr>
                <w:trHeight w:hRule="exact" w:val="7920"/>
              </w:trPr>
              <w:tc>
                <w:tcPr>
                  <w:tcW w:w="5000" w:type="pct"/>
                </w:tcPr>
                <w:p w:rsidR="00301F96" w:rsidRDefault="00B4336C">
                  <w:pPr>
                    <w:pStyle w:val="Heading1"/>
                  </w:pPr>
                  <w:r>
                    <w:t>The Retreat</w:t>
                  </w:r>
                  <w:r w:rsidR="00810AC0">
                    <w:t>s</w:t>
                  </w:r>
                  <w:r w:rsidR="008F5C45">
                    <w:t xml:space="preserve"> Team</w:t>
                  </w:r>
                </w:p>
                <w:p w:rsidR="00301F96" w:rsidRPr="008C7ABA" w:rsidRDefault="00B4336C">
                  <w:pPr>
                    <w:pStyle w:val="Heading2"/>
                    <w:rPr>
                      <w:szCs w:val="22"/>
                    </w:rPr>
                  </w:pPr>
                  <w:r w:rsidRPr="008C7ABA">
                    <w:rPr>
                      <w:szCs w:val="22"/>
                    </w:rPr>
                    <w:t>Retreat</w:t>
                  </w:r>
                  <w:r w:rsidR="008F5C45" w:rsidRPr="008C7ABA">
                    <w:rPr>
                      <w:szCs w:val="22"/>
                    </w:rPr>
                    <w:t xml:space="preserve"> Team Leader</w:t>
                  </w:r>
                  <w:r w:rsidR="00F22147" w:rsidRPr="008C7ABA">
                    <w:rPr>
                      <w:szCs w:val="22"/>
                    </w:rPr>
                    <w:t xml:space="preserve">  </w:t>
                  </w:r>
                </w:p>
                <w:p w:rsidR="00301F96" w:rsidRPr="008C7ABA" w:rsidRDefault="008F5C45">
                  <w:pPr>
                    <w:rPr>
                      <w:sz w:val="22"/>
                      <w:szCs w:val="22"/>
                    </w:rPr>
                  </w:pPr>
                  <w:r w:rsidRPr="008C7ABA">
                    <w:rPr>
                      <w:sz w:val="22"/>
                      <w:szCs w:val="22"/>
                    </w:rPr>
                    <w:t>Stephanie McCrossan</w:t>
                  </w:r>
                </w:p>
                <w:p w:rsidR="008F5C45" w:rsidRPr="008C7ABA" w:rsidRDefault="00FC78AD" w:rsidP="008F5C45">
                  <w:pPr>
                    <w:pStyle w:val="Heading2"/>
                    <w:rPr>
                      <w:szCs w:val="22"/>
                    </w:rPr>
                  </w:pPr>
                  <w:r w:rsidRPr="008C7ABA">
                    <w:rPr>
                      <w:szCs w:val="22"/>
                    </w:rPr>
                    <w:t xml:space="preserve">Primary RE </w:t>
                  </w:r>
                  <w:r w:rsidR="008F5C45" w:rsidRPr="008C7ABA">
                    <w:rPr>
                      <w:szCs w:val="22"/>
                    </w:rPr>
                    <w:t>Adviser</w:t>
                  </w:r>
                </w:p>
                <w:p w:rsidR="008F5C45" w:rsidRPr="008C7ABA" w:rsidRDefault="008F5C45" w:rsidP="008F5C45">
                  <w:pPr>
                    <w:rPr>
                      <w:sz w:val="22"/>
                      <w:szCs w:val="22"/>
                    </w:rPr>
                  </w:pPr>
                  <w:r w:rsidRPr="008C7ABA">
                    <w:rPr>
                      <w:sz w:val="22"/>
                      <w:szCs w:val="22"/>
                    </w:rPr>
                    <w:t>Claire O’Neill</w:t>
                  </w:r>
                </w:p>
                <w:p w:rsidR="008F5C45" w:rsidRPr="008C7ABA" w:rsidRDefault="008F5C45" w:rsidP="008F5C45">
                  <w:pPr>
                    <w:pStyle w:val="Heading2"/>
                    <w:rPr>
                      <w:szCs w:val="22"/>
                    </w:rPr>
                  </w:pPr>
                  <w:r w:rsidRPr="008C7ABA">
                    <w:rPr>
                      <w:szCs w:val="22"/>
                    </w:rPr>
                    <w:t xml:space="preserve">Retreat </w:t>
                  </w:r>
                  <w:r w:rsidR="00E34DD3" w:rsidRPr="008C7ABA">
                    <w:rPr>
                      <w:szCs w:val="22"/>
                    </w:rPr>
                    <w:t>Assistant</w:t>
                  </w:r>
                </w:p>
                <w:p w:rsidR="008F5C45" w:rsidRPr="008C7ABA" w:rsidRDefault="00E34DD3">
                  <w:pPr>
                    <w:rPr>
                      <w:sz w:val="22"/>
                      <w:szCs w:val="22"/>
                    </w:rPr>
                  </w:pPr>
                  <w:r w:rsidRPr="008C7ABA">
                    <w:rPr>
                      <w:sz w:val="22"/>
                      <w:szCs w:val="22"/>
                    </w:rPr>
                    <w:t xml:space="preserve">Barbara </w:t>
                  </w:r>
                  <w:proofErr w:type="spellStart"/>
                  <w:r w:rsidRPr="008C7ABA">
                    <w:rPr>
                      <w:sz w:val="22"/>
                      <w:szCs w:val="22"/>
                    </w:rPr>
                    <w:t>Ramage</w:t>
                  </w:r>
                  <w:proofErr w:type="spellEnd"/>
                </w:p>
                <w:p w:rsidR="00301F96" w:rsidRPr="008C7ABA" w:rsidRDefault="009061EF">
                  <w:pPr>
                    <w:pStyle w:val="Heading2"/>
                    <w:rPr>
                      <w:szCs w:val="22"/>
                    </w:rPr>
                  </w:pPr>
                  <w:r w:rsidRPr="008C7ABA">
                    <w:rPr>
                      <w:szCs w:val="22"/>
                    </w:rPr>
                    <w:t>Contact Us</w:t>
                  </w:r>
                </w:p>
                <w:p w:rsidR="00301F96" w:rsidRDefault="00F35E82" w:rsidP="00B4336C">
                  <w:r w:rsidRPr="008C7ABA">
                    <w:rPr>
                      <w:sz w:val="22"/>
                      <w:szCs w:val="22"/>
                    </w:rPr>
                    <w:t>Phone: 01698 269114</w:t>
                  </w:r>
                  <w:r w:rsidR="00C13DD4" w:rsidRPr="008C7ABA">
                    <w:rPr>
                      <w:sz w:val="22"/>
                      <w:szCs w:val="22"/>
                    </w:rPr>
                    <w:t xml:space="preserve"> (option1)</w:t>
                  </w:r>
                  <w:r w:rsidRPr="008C7ABA">
                    <w:rPr>
                      <w:sz w:val="22"/>
                      <w:szCs w:val="22"/>
                    </w:rPr>
                    <w:br/>
                    <w:t xml:space="preserve">Email: </w:t>
                  </w:r>
                  <w:r w:rsidR="0075306B" w:rsidRPr="008C7ABA">
                    <w:rPr>
                      <w:sz w:val="22"/>
                      <w:szCs w:val="22"/>
                    </w:rPr>
                    <w:t>retreats@rcdom.org.uk</w:t>
                  </w:r>
                  <w:r w:rsidRPr="008C7ABA">
                    <w:rPr>
                      <w:sz w:val="22"/>
                      <w:szCs w:val="22"/>
                    </w:rPr>
                    <w:br/>
                  </w:r>
                  <w:bookmarkStart w:id="0" w:name="_GoBack"/>
                  <w:bookmarkEnd w:id="0"/>
                </w:p>
              </w:tc>
            </w:tr>
            <w:tr w:rsidR="00301F9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301F96">
                    <w:tc>
                      <w:tcPr>
                        <w:tcW w:w="1582" w:type="pct"/>
                        <w:vAlign w:val="center"/>
                      </w:tcPr>
                      <w:p w:rsidR="00301F96" w:rsidRDefault="009061EF">
                        <w:pPr>
                          <w:pStyle w:val="NoSpacing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anchor distT="0" distB="0" distL="114300" distR="114300" simplePos="0" relativeHeight="251663360" behindDoc="0" locked="0" layoutInCell="1" allowOverlap="1">
                              <wp:simplePos x="0" y="0"/>
                              <wp:positionH relativeFrom="column">
                                <wp:posOffset>163830</wp:posOffset>
                              </wp:positionH>
                              <wp:positionV relativeFrom="paragraph">
                                <wp:posOffset>-51435</wp:posOffset>
                              </wp:positionV>
                              <wp:extent cx="435610" cy="685800"/>
                              <wp:effectExtent l="0" t="0" r="2540" b="0"/>
                              <wp:wrapNone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logo_placeholder.pn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5610" cy="685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301F96" w:rsidRDefault="00301F96"/>
                    </w:tc>
                    <w:tc>
                      <w:tcPr>
                        <w:tcW w:w="3050" w:type="pct"/>
                      </w:tcPr>
                      <w:sdt>
                        <w:sdtPr>
                          <w:alias w:val="Company"/>
                          <w:tag w:val=""/>
                          <w:id w:val="-108818510"/>
                          <w:placeholder>
                            <w:docPart w:val="9A44EB035DD5436FB96E366F798FDB2D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301F96" w:rsidRDefault="005119AB">
                            <w:pPr>
                              <w:pStyle w:val="Company"/>
                            </w:pPr>
                            <w:r>
                              <w:t>Primary 5 School  Retreats</w:t>
                            </w:r>
                          </w:p>
                        </w:sdtContent>
                      </w:sdt>
                      <w:p w:rsidR="00301F96" w:rsidRDefault="00BF4367">
                        <w:pPr>
                          <w:pStyle w:val="Footer"/>
                        </w:pPr>
                        <w:r>
                          <w:t>Diocesan Centre</w:t>
                        </w:r>
                      </w:p>
                      <w:p w:rsidR="00BF4367" w:rsidRDefault="00BF4367">
                        <w:pPr>
                          <w:pStyle w:val="Footer"/>
                        </w:pPr>
                        <w:proofErr w:type="spellStart"/>
                        <w:r>
                          <w:t>Coursington</w:t>
                        </w:r>
                        <w:proofErr w:type="spellEnd"/>
                        <w:r>
                          <w:t xml:space="preserve"> Road,</w:t>
                        </w:r>
                      </w:p>
                      <w:p w:rsidR="00BF4367" w:rsidRDefault="00BF4367">
                        <w:pPr>
                          <w:pStyle w:val="Footer"/>
                        </w:pPr>
                        <w:r>
                          <w:t>Motherwell</w:t>
                        </w:r>
                      </w:p>
                      <w:p w:rsidR="00BF4367" w:rsidRDefault="00BF4367">
                        <w:pPr>
                          <w:pStyle w:val="Footer"/>
                        </w:pPr>
                        <w:r>
                          <w:t>ML1 1PP</w:t>
                        </w:r>
                      </w:p>
                    </w:tc>
                  </w:tr>
                </w:tbl>
                <w:p w:rsidR="00301F96" w:rsidRDefault="00301F96"/>
              </w:tc>
            </w:tr>
          </w:tbl>
          <w:p w:rsidR="00301F96" w:rsidRDefault="00301F96"/>
        </w:tc>
        <w:tc>
          <w:tcPr>
            <w:tcW w:w="720" w:type="dxa"/>
          </w:tcPr>
          <w:p w:rsidR="00301F96" w:rsidRDefault="00301F96"/>
        </w:tc>
        <w:tc>
          <w:tcPr>
            <w:tcW w:w="720" w:type="dxa"/>
          </w:tcPr>
          <w:p w:rsidR="00301F96" w:rsidRDefault="00301F96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301F96">
              <w:trPr>
                <w:trHeight w:hRule="exact" w:val="5760"/>
              </w:trPr>
              <w:tc>
                <w:tcPr>
                  <w:tcW w:w="5000" w:type="pct"/>
                </w:tcPr>
                <w:p w:rsidR="00301F96" w:rsidRDefault="009061EF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441448" cy="3374566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448" cy="3374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1F96" w:rsidRDefault="00301F96"/>
              </w:tc>
            </w:tr>
            <w:tr w:rsidR="00301F96">
              <w:trPr>
                <w:trHeight w:hRule="exact" w:val="360"/>
              </w:trPr>
              <w:tc>
                <w:tcPr>
                  <w:tcW w:w="5000" w:type="pct"/>
                </w:tcPr>
                <w:p w:rsidR="00301F96" w:rsidRDefault="00301F96"/>
              </w:tc>
            </w:tr>
            <w:tr w:rsidR="00301F96">
              <w:trPr>
                <w:trHeight w:hRule="exact" w:val="3240"/>
              </w:trPr>
              <w:sdt>
                <w:sdtPr>
                  <w:alias w:val="Company"/>
                  <w:tag w:val=""/>
                  <w:id w:val="1274751255"/>
                  <w:placeholder>
                    <w:docPart w:val="9A44EB035DD5436FB96E366F798FDB2D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:rsidR="00301F96" w:rsidRDefault="005119AB" w:rsidP="009061EF">
                      <w:pPr>
                        <w:pStyle w:val="Title"/>
                        <w:jc w:val="center"/>
                      </w:pPr>
                      <w:r>
                        <w:t xml:space="preserve">Primary 5 </w:t>
                      </w:r>
                      <w:proofErr w:type="gramStart"/>
                      <w:r>
                        <w:t>School  Retreats</w:t>
                      </w:r>
                      <w:proofErr w:type="gramEnd"/>
                    </w:p>
                  </w:tc>
                </w:sdtContent>
              </w:sdt>
            </w:tr>
            <w:tr w:rsidR="00301F96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301F96" w:rsidRDefault="009061EF" w:rsidP="009061EF">
                  <w:pPr>
                    <w:pStyle w:val="Subtitle"/>
                    <w:jc w:val="center"/>
                  </w:pPr>
                  <w:r>
                    <w:t>Diocese of Motherwell</w:t>
                  </w:r>
                </w:p>
              </w:tc>
            </w:tr>
          </w:tbl>
          <w:p w:rsidR="00301F96" w:rsidRDefault="00301F96"/>
        </w:tc>
      </w:tr>
    </w:tbl>
    <w:p w:rsidR="00301F96" w:rsidRDefault="00301F96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692"/>
        <w:gridCol w:w="3864"/>
        <w:gridCol w:w="720"/>
        <w:gridCol w:w="720"/>
        <w:gridCol w:w="3768"/>
      </w:tblGrid>
      <w:tr w:rsidR="00301F96" w:rsidTr="002067B3">
        <w:trPr>
          <w:trHeight w:hRule="exact" w:val="10800"/>
          <w:jc w:val="center"/>
        </w:trPr>
        <w:tc>
          <w:tcPr>
            <w:tcW w:w="3840" w:type="dxa"/>
          </w:tcPr>
          <w:p w:rsidR="00301F96" w:rsidRDefault="009061EF" w:rsidP="0040102A">
            <w:pPr>
              <w:pStyle w:val="Heading1"/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0</wp:posOffset>
                  </wp:positionV>
                  <wp:extent cx="1169035" cy="1722120"/>
                  <wp:effectExtent l="0" t="0" r="0" b="0"/>
                  <wp:wrapTopAndBottom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78AD">
              <w:t>Primary 5 Retreats</w:t>
            </w:r>
          </w:p>
          <w:p w:rsidR="00140B10" w:rsidRPr="00140B10" w:rsidRDefault="00140B10" w:rsidP="00140B10"/>
          <w:p w:rsidR="00B65970" w:rsidRDefault="00B65970" w:rsidP="00B65970">
            <w:r>
              <w:t>A retreat can be a very special way to enhance the RE work the children are doing in school and in the Diocese of Mother</w:t>
            </w:r>
            <w:r w:rsidR="00446827">
              <w:t>well, our school retreats comple</w:t>
            </w:r>
            <w:r>
              <w:t xml:space="preserve">ment 3 of the Pr5 planning themes for </w:t>
            </w:r>
            <w:r>
              <w:rPr>
                <w:i/>
              </w:rPr>
              <w:t>This Is Our Faith</w:t>
            </w:r>
            <w:r w:rsidR="009C4728">
              <w:t>. These themes are:</w:t>
            </w:r>
          </w:p>
          <w:p w:rsidR="009C4728" w:rsidRDefault="00140B10" w:rsidP="00B65970">
            <w:r w:rsidRPr="00B4336C">
              <w:rPr>
                <w:b/>
              </w:rPr>
              <w:t>Healing-Jesus &amp; the Sacraments</w:t>
            </w:r>
            <w:r w:rsidR="00783802">
              <w:t xml:space="preserve"> (available August-October)</w:t>
            </w:r>
          </w:p>
          <w:p w:rsidR="009C4728" w:rsidRDefault="00140B10" w:rsidP="00B65970">
            <w:r w:rsidRPr="00B4336C">
              <w:rPr>
                <w:b/>
              </w:rPr>
              <w:t>Disciples-Calling &amp; Response</w:t>
            </w:r>
            <w:r>
              <w:t xml:space="preserve"> </w:t>
            </w:r>
            <w:r w:rsidR="00783802">
              <w:t>(available October-December)</w:t>
            </w:r>
          </w:p>
          <w:p w:rsidR="009C4728" w:rsidRDefault="00140B10" w:rsidP="00B65970">
            <w:r w:rsidRPr="00B4336C">
              <w:rPr>
                <w:b/>
              </w:rPr>
              <w:t>The Eucharist</w:t>
            </w:r>
            <w:r>
              <w:t xml:space="preserve"> </w:t>
            </w:r>
            <w:r w:rsidR="00783802">
              <w:t>(available January-April)</w:t>
            </w:r>
          </w:p>
          <w:p w:rsidR="00783802" w:rsidRPr="00783802" w:rsidRDefault="00D75F57" w:rsidP="00B65970">
            <w:pPr>
              <w:rPr>
                <w:i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0542C270" wp14:editId="6D2A05E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410845</wp:posOffset>
                  </wp:positionV>
                  <wp:extent cx="2333625" cy="1750060"/>
                  <wp:effectExtent l="0" t="0" r="9525" b="254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m-qJXNWwAA-sw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75006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802" w:rsidRPr="00783802">
              <w:rPr>
                <w:i/>
              </w:rPr>
              <w:t>In Term 4, any of the three retreats are available on request.</w:t>
            </w:r>
          </w:p>
          <w:p w:rsidR="009C4728" w:rsidRPr="009C4728" w:rsidRDefault="009C4728" w:rsidP="00B65970"/>
          <w:p w:rsidR="00301F96" w:rsidRDefault="00301F96"/>
        </w:tc>
        <w:tc>
          <w:tcPr>
            <w:tcW w:w="713" w:type="dxa"/>
          </w:tcPr>
          <w:p w:rsidR="00301F96" w:rsidRDefault="00301F96"/>
        </w:tc>
        <w:tc>
          <w:tcPr>
            <w:tcW w:w="692" w:type="dxa"/>
          </w:tcPr>
          <w:p w:rsidR="00301F96" w:rsidRDefault="00301F96"/>
        </w:tc>
        <w:tc>
          <w:tcPr>
            <w:tcW w:w="3864" w:type="dxa"/>
          </w:tcPr>
          <w:p w:rsidR="00301F96" w:rsidRDefault="0055688B">
            <w:pPr>
              <w:pStyle w:val="Heading2"/>
              <w:spacing w:before="200"/>
            </w:pPr>
            <w:r>
              <w:t>A School/Parish Initiative</w:t>
            </w:r>
          </w:p>
          <w:p w:rsidR="00301F96" w:rsidRDefault="00FA33D1">
            <w:r>
              <w:t>Our retreats offer a unique opportunity to strengthen the school/parish link. The main venue for each retreat will b</w:t>
            </w:r>
            <w:r w:rsidR="0072229A">
              <w:t>e the corresponding parish hall.</w:t>
            </w:r>
          </w:p>
          <w:p w:rsidR="00EB5176" w:rsidRDefault="00701C91">
            <w:pPr>
              <w:pStyle w:val="Heading2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noProof/>
                <w:color w:val="4D4436" w:themeColor="text2" w:themeTint="E6"/>
                <w:sz w:val="18"/>
                <w:lang w:val="en-GB" w:eastAsia="en-GB"/>
              </w:rPr>
              <w:drawing>
                <wp:inline distT="0" distB="0" distL="0" distR="0">
                  <wp:extent cx="2453640" cy="1840230"/>
                  <wp:effectExtent l="0" t="0" r="381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m-qRuwXcAEF-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840230"/>
                          </a:xfrm>
                          <a:prstGeom prst="rect">
                            <a:avLst/>
                          </a:prstGeom>
                          <a:effectLst>
                            <a:softEdge rad="762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1F96" w:rsidRDefault="007C3B9C">
            <w:pPr>
              <w:pStyle w:val="Heading2"/>
            </w:pPr>
            <w:r>
              <w:t>The Benefit of a Parish Based Retreat</w:t>
            </w:r>
          </w:p>
          <w:p w:rsidR="007C3B9C" w:rsidRDefault="0030609B" w:rsidP="0030609B">
            <w:pPr>
              <w:pStyle w:val="ListParagraph"/>
              <w:numPr>
                <w:ilvl w:val="0"/>
                <w:numId w:val="8"/>
              </w:numPr>
            </w:pPr>
            <w:r>
              <w:t>Reduced costs to schools</w:t>
            </w:r>
          </w:p>
          <w:p w:rsidR="0030609B" w:rsidRDefault="0030609B" w:rsidP="0030609B">
            <w:pPr>
              <w:pStyle w:val="ListParagraph"/>
              <w:numPr>
                <w:ilvl w:val="0"/>
                <w:numId w:val="8"/>
              </w:numPr>
            </w:pPr>
            <w:r>
              <w:t>Reduced/no travelling expenses</w:t>
            </w:r>
          </w:p>
          <w:p w:rsidR="0030609B" w:rsidRDefault="008D725A" w:rsidP="0030609B">
            <w:pPr>
              <w:pStyle w:val="ListParagraph"/>
              <w:numPr>
                <w:ilvl w:val="0"/>
                <w:numId w:val="8"/>
              </w:numPr>
            </w:pPr>
            <w:r>
              <w:t xml:space="preserve">Children </w:t>
            </w:r>
            <w:proofErr w:type="spellStart"/>
            <w:r>
              <w:t>recognise</w:t>
            </w:r>
            <w:proofErr w:type="spellEnd"/>
            <w:r>
              <w:t xml:space="preserve"> parish as </w:t>
            </w:r>
            <w:r w:rsidR="005E7DB9">
              <w:t>a</w:t>
            </w:r>
            <w:r w:rsidR="0030609B">
              <w:t xml:space="preserve"> </w:t>
            </w:r>
            <w:proofErr w:type="spellStart"/>
            <w:r w:rsidR="0030609B">
              <w:t>centre</w:t>
            </w:r>
            <w:proofErr w:type="spellEnd"/>
            <w:r w:rsidR="0030609B">
              <w:t xml:space="preserve"> for a variety of prayer/devotional activities rather than only for Sunday/First Friday Mass</w:t>
            </w:r>
          </w:p>
          <w:p w:rsidR="005E7DB9" w:rsidRDefault="005E7DB9" w:rsidP="0030609B">
            <w:pPr>
              <w:pStyle w:val="ListParagraph"/>
              <w:numPr>
                <w:ilvl w:val="0"/>
                <w:numId w:val="8"/>
              </w:numPr>
            </w:pPr>
            <w:r>
              <w:t>Retreat team accompany children to the hall and on return</w:t>
            </w:r>
          </w:p>
          <w:p w:rsidR="0030609B" w:rsidRDefault="0030609B" w:rsidP="0030609B">
            <w:pPr>
              <w:pStyle w:val="ListParagraph"/>
              <w:numPr>
                <w:ilvl w:val="0"/>
                <w:numId w:val="8"/>
              </w:numPr>
            </w:pPr>
            <w:r>
              <w:t>Increased opportunities for stakeholder involvement i.e. parental and parishioner supporters</w:t>
            </w:r>
          </w:p>
          <w:p w:rsidR="0030609B" w:rsidRDefault="0030609B" w:rsidP="0030609B">
            <w:pPr>
              <w:pStyle w:val="ListParagraph"/>
              <w:numPr>
                <w:ilvl w:val="0"/>
                <w:numId w:val="8"/>
              </w:numPr>
            </w:pPr>
            <w:r>
              <w:t>Materials provided to prepare for upcoming retreat</w:t>
            </w:r>
          </w:p>
          <w:p w:rsidR="0030609B" w:rsidRDefault="0030609B" w:rsidP="0030609B">
            <w:pPr>
              <w:pStyle w:val="ListParagraph"/>
              <w:numPr>
                <w:ilvl w:val="0"/>
                <w:numId w:val="8"/>
              </w:numPr>
            </w:pPr>
            <w:r>
              <w:t xml:space="preserve">Materials provided for use following retreat </w:t>
            </w:r>
          </w:p>
          <w:p w:rsidR="00301F96" w:rsidRDefault="00301F96"/>
        </w:tc>
        <w:tc>
          <w:tcPr>
            <w:tcW w:w="720" w:type="dxa"/>
          </w:tcPr>
          <w:p w:rsidR="00301F96" w:rsidRDefault="00301F96"/>
        </w:tc>
        <w:tc>
          <w:tcPr>
            <w:tcW w:w="720" w:type="dxa"/>
          </w:tcPr>
          <w:p w:rsidR="00301F96" w:rsidRDefault="00301F96"/>
        </w:tc>
        <w:tc>
          <w:tcPr>
            <w:tcW w:w="3768" w:type="dxa"/>
          </w:tcPr>
          <w:p w:rsidR="002067B3" w:rsidRPr="002067B3" w:rsidRDefault="00701C91" w:rsidP="002067B3">
            <w:pPr>
              <w:pStyle w:val="Heading2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2392680" cy="1685925"/>
                  <wp:effectExtent l="0" t="0" r="7620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190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68592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067B3">
              <w:t>A Typical retreat</w:t>
            </w:r>
          </w:p>
          <w:p w:rsidR="00301F96" w:rsidRDefault="007E79EC" w:rsidP="007E79EC">
            <w:pPr>
              <w:pStyle w:val="ListParagraph"/>
              <w:numPr>
                <w:ilvl w:val="0"/>
                <w:numId w:val="9"/>
              </w:numPr>
            </w:pPr>
            <w:r>
              <w:t>Preparation prayers and scripture sent to schools to be used in the week prior to the retreat</w:t>
            </w:r>
          </w:p>
          <w:p w:rsidR="007E79EC" w:rsidRDefault="007E79EC" w:rsidP="007E79EC">
            <w:pPr>
              <w:pStyle w:val="ListParagraph"/>
              <w:numPr>
                <w:ilvl w:val="0"/>
                <w:numId w:val="9"/>
              </w:numPr>
            </w:pPr>
            <w:r>
              <w:t>Retreat team leader comes to school to begin the day with a short prayer service</w:t>
            </w:r>
          </w:p>
          <w:p w:rsidR="007E79EC" w:rsidRDefault="007E79EC" w:rsidP="007E79EC">
            <w:pPr>
              <w:pStyle w:val="ListParagraph"/>
              <w:numPr>
                <w:ilvl w:val="0"/>
                <w:numId w:val="9"/>
              </w:numPr>
            </w:pPr>
            <w:r>
              <w:t>In pilgrimage fashion, the class and their teacher are accompanied by the Retreats Team Leader to the hall</w:t>
            </w:r>
          </w:p>
          <w:p w:rsidR="007E79EC" w:rsidRDefault="0048349D" w:rsidP="007E79EC">
            <w:pPr>
              <w:pStyle w:val="ListParagraph"/>
              <w:numPr>
                <w:ilvl w:val="0"/>
                <w:numId w:val="9"/>
              </w:numPr>
            </w:pPr>
            <w:r>
              <w:t>Chil</w:t>
            </w:r>
            <w:r w:rsidR="00783802">
              <w:t xml:space="preserve">dren will participate in three </w:t>
            </w:r>
            <w:r>
              <w:t>group based rotational activities including a variety of forms of prayer and devotion, arts and crafts, songs and games.</w:t>
            </w:r>
          </w:p>
          <w:p w:rsidR="0048349D" w:rsidRDefault="0048349D" w:rsidP="007E79EC">
            <w:pPr>
              <w:pStyle w:val="ListParagraph"/>
              <w:numPr>
                <w:ilvl w:val="0"/>
                <w:numId w:val="9"/>
              </w:numPr>
            </w:pPr>
            <w:r>
              <w:t xml:space="preserve">During break and lunch, children are </w:t>
            </w:r>
            <w:r w:rsidR="00814589">
              <w:t>led</w:t>
            </w:r>
            <w:r>
              <w:t xml:space="preserve"> by retreat staff</w:t>
            </w:r>
            <w:r w:rsidR="00814589">
              <w:t xml:space="preserve"> for fun games/activities</w:t>
            </w:r>
            <w:r>
              <w:t xml:space="preserve"> </w:t>
            </w:r>
          </w:p>
          <w:p w:rsidR="00814589" w:rsidRDefault="00814589" w:rsidP="007E79EC">
            <w:pPr>
              <w:pStyle w:val="ListParagraph"/>
              <w:numPr>
                <w:ilvl w:val="0"/>
                <w:numId w:val="9"/>
              </w:numPr>
            </w:pPr>
            <w:r>
              <w:t>Children are escorted by Retreats Team Leader back to school</w:t>
            </w:r>
          </w:p>
          <w:p w:rsidR="00814589" w:rsidRDefault="00814589" w:rsidP="007E79EC">
            <w:pPr>
              <w:pStyle w:val="ListParagraph"/>
              <w:numPr>
                <w:ilvl w:val="0"/>
                <w:numId w:val="9"/>
              </w:numPr>
            </w:pPr>
            <w:r>
              <w:t>A plenary activity is organized for the teacher to do with the children</w:t>
            </w:r>
          </w:p>
          <w:p w:rsidR="00814589" w:rsidRDefault="00814589" w:rsidP="007E79EC">
            <w:pPr>
              <w:pStyle w:val="ListParagraph"/>
              <w:numPr>
                <w:ilvl w:val="0"/>
                <w:numId w:val="9"/>
              </w:numPr>
            </w:pPr>
            <w:r>
              <w:t xml:space="preserve">A pack containing teachers’ notes, music CD and children’s’ booklet is provided for 4 additional sessions which can </w:t>
            </w:r>
            <w:r w:rsidR="0040102A">
              <w:t>be used by the teacher to comple</w:t>
            </w:r>
            <w:r>
              <w:t>ment the retreat day and extend learning.</w:t>
            </w:r>
          </w:p>
          <w:p w:rsidR="00814589" w:rsidRDefault="00814589" w:rsidP="00814589">
            <w:pPr>
              <w:pStyle w:val="ListParagraph"/>
            </w:pPr>
          </w:p>
        </w:tc>
      </w:tr>
    </w:tbl>
    <w:p w:rsidR="00301F96" w:rsidRDefault="00301F96">
      <w:pPr>
        <w:pStyle w:val="NoSpacing"/>
      </w:pPr>
    </w:p>
    <w:sectPr w:rsidR="00301F96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15AF10E2"/>
    <w:multiLevelType w:val="hybridMultilevel"/>
    <w:tmpl w:val="05EEBC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31D2B"/>
    <w:multiLevelType w:val="hybridMultilevel"/>
    <w:tmpl w:val="713225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10ADC"/>
    <w:multiLevelType w:val="hybridMultilevel"/>
    <w:tmpl w:val="866AF5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43EE2"/>
    <w:multiLevelType w:val="hybridMultilevel"/>
    <w:tmpl w:val="4D449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1EF"/>
    <w:rsid w:val="00014C7B"/>
    <w:rsid w:val="000B5054"/>
    <w:rsid w:val="000C0487"/>
    <w:rsid w:val="00140B10"/>
    <w:rsid w:val="001E60B0"/>
    <w:rsid w:val="002067B3"/>
    <w:rsid w:val="00232442"/>
    <w:rsid w:val="00301F96"/>
    <w:rsid w:val="0030609B"/>
    <w:rsid w:val="00344103"/>
    <w:rsid w:val="00393FC3"/>
    <w:rsid w:val="0040102A"/>
    <w:rsid w:val="00412B4F"/>
    <w:rsid w:val="00446827"/>
    <w:rsid w:val="0048349D"/>
    <w:rsid w:val="004835A8"/>
    <w:rsid w:val="004A3AA3"/>
    <w:rsid w:val="005119AB"/>
    <w:rsid w:val="0055688B"/>
    <w:rsid w:val="005E7DB9"/>
    <w:rsid w:val="00665353"/>
    <w:rsid w:val="006E0358"/>
    <w:rsid w:val="00701C91"/>
    <w:rsid w:val="00706630"/>
    <w:rsid w:val="0072229A"/>
    <w:rsid w:val="0075306B"/>
    <w:rsid w:val="00783802"/>
    <w:rsid w:val="007C3B9C"/>
    <w:rsid w:val="007E79EC"/>
    <w:rsid w:val="00810AC0"/>
    <w:rsid w:val="00814589"/>
    <w:rsid w:val="0082148D"/>
    <w:rsid w:val="008C7ABA"/>
    <w:rsid w:val="008D725A"/>
    <w:rsid w:val="008F5C45"/>
    <w:rsid w:val="009061EF"/>
    <w:rsid w:val="009107C2"/>
    <w:rsid w:val="009C3A0E"/>
    <w:rsid w:val="009C4728"/>
    <w:rsid w:val="00A15772"/>
    <w:rsid w:val="00AF73F3"/>
    <w:rsid w:val="00B4336C"/>
    <w:rsid w:val="00B65970"/>
    <w:rsid w:val="00BF4367"/>
    <w:rsid w:val="00C03678"/>
    <w:rsid w:val="00C13DD4"/>
    <w:rsid w:val="00D06395"/>
    <w:rsid w:val="00D75F57"/>
    <w:rsid w:val="00DA5FD3"/>
    <w:rsid w:val="00DD3C43"/>
    <w:rsid w:val="00E04FA8"/>
    <w:rsid w:val="00E20DCF"/>
    <w:rsid w:val="00E34DD3"/>
    <w:rsid w:val="00E70D75"/>
    <w:rsid w:val="00EB5176"/>
    <w:rsid w:val="00ED2253"/>
    <w:rsid w:val="00F22147"/>
    <w:rsid w:val="00F35E82"/>
    <w:rsid w:val="00FA33D1"/>
    <w:rsid w:val="00FC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13965A-4AA7-4EAE-B6A5-824F5748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3060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5A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5A8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8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maryr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44EB035DD5436FB96E366F798FD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85718-00F1-418D-9C63-9A75D290E159}"/>
      </w:docPartPr>
      <w:docPartBody>
        <w:p w:rsidR="006323BF" w:rsidRDefault="000A3AE2">
          <w:pPr>
            <w:pStyle w:val="9A44EB035DD5436FB96E366F798FDB2D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AE2"/>
    <w:rsid w:val="000A3AE2"/>
    <w:rsid w:val="00122A4C"/>
    <w:rsid w:val="00242350"/>
    <w:rsid w:val="00282E41"/>
    <w:rsid w:val="00325D1D"/>
    <w:rsid w:val="00612B43"/>
    <w:rsid w:val="006323BF"/>
    <w:rsid w:val="00746D0F"/>
    <w:rsid w:val="00810268"/>
    <w:rsid w:val="00B73E78"/>
    <w:rsid w:val="00BB792B"/>
    <w:rsid w:val="00E6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44EB035DD5436FB96E366F798FDB2D">
    <w:name w:val="9A44EB035DD5436FB96E366F798FDB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65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Primary 5 School  Retreats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primaryre</dc:creator>
  <cp:keywords/>
  <cp:lastModifiedBy>Stephanie McCrossan</cp:lastModifiedBy>
  <cp:revision>3</cp:revision>
  <cp:lastPrinted>2018-09-06T13:36:00Z</cp:lastPrinted>
  <dcterms:created xsi:type="dcterms:W3CDTF">2018-09-06T13:41:00Z</dcterms:created>
  <dcterms:modified xsi:type="dcterms:W3CDTF">2018-09-25T10:15:00Z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